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DB1EB" w14:textId="54E509C6" w:rsidR="00BB7A22" w:rsidRPr="00BB7A22" w:rsidRDefault="00900CAE" w:rsidP="00BB7A22">
      <w:pPr>
        <w:pStyle w:val="Prosttext"/>
        <w:jc w:val="center"/>
        <w:rPr>
          <w:b/>
          <w:bCs/>
          <w:sz w:val="52"/>
          <w:szCs w:val="48"/>
        </w:rPr>
      </w:pPr>
      <w:r>
        <w:rPr>
          <w:b/>
          <w:bCs/>
          <w:sz w:val="52"/>
          <w:szCs w:val="48"/>
        </w:rPr>
        <w:t xml:space="preserve">KRYCÍ LIST SOUTĚŽNÍ NABÍDKY </w:t>
      </w:r>
      <w:r>
        <w:rPr>
          <w:b/>
          <w:bCs/>
          <w:sz w:val="52"/>
          <w:szCs w:val="48"/>
        </w:rPr>
        <w:br/>
        <w:t>NA</w:t>
      </w:r>
      <w:r w:rsidR="00454E0A">
        <w:rPr>
          <w:b/>
          <w:bCs/>
          <w:sz w:val="52"/>
          <w:szCs w:val="48"/>
        </w:rPr>
        <w:t xml:space="preserve"> </w:t>
      </w:r>
      <w:r w:rsidR="00BB7A22" w:rsidRPr="00BB7A22">
        <w:rPr>
          <w:b/>
          <w:bCs/>
          <w:sz w:val="52"/>
          <w:szCs w:val="48"/>
        </w:rPr>
        <w:t xml:space="preserve">PROVOZOVATELE ZÁMECKÉ KAVÁRNY </w:t>
      </w:r>
    </w:p>
    <w:p w14:paraId="74D7DD1C" w14:textId="5DE8E37D" w:rsidR="00BB7A22" w:rsidRPr="007924DB" w:rsidRDefault="00BB7A22" w:rsidP="00BB7A22">
      <w:pPr>
        <w:pStyle w:val="Prosttext"/>
        <w:jc w:val="center"/>
        <w:rPr>
          <w:b/>
          <w:bCs/>
          <w:sz w:val="24"/>
          <w:szCs w:val="22"/>
        </w:rPr>
      </w:pPr>
      <w:r w:rsidRPr="007924DB">
        <w:rPr>
          <w:b/>
          <w:bCs/>
          <w:sz w:val="24"/>
          <w:szCs w:val="22"/>
        </w:rPr>
        <w:t>v prostorách sala terreny v zámeckém parku bruntálského zámku</w:t>
      </w:r>
    </w:p>
    <w:p w14:paraId="467A6EFA" w14:textId="63B27A0C" w:rsidR="00BB7A22" w:rsidRDefault="00BB7A22" w:rsidP="00BB7A22">
      <w:pPr>
        <w:pStyle w:val="Prosttext"/>
      </w:pPr>
    </w:p>
    <w:p w14:paraId="51010C5A" w14:textId="38CC04C3" w:rsidR="00454E0A" w:rsidRDefault="00454E0A" w:rsidP="00BB7A22">
      <w:pPr>
        <w:pStyle w:val="Prosttext"/>
      </w:pPr>
    </w:p>
    <w:p w14:paraId="1BE68AD9" w14:textId="7669591B" w:rsidR="00454E0A" w:rsidRDefault="00454E0A" w:rsidP="00BB7A22">
      <w:pPr>
        <w:pStyle w:val="Prosttext"/>
      </w:pPr>
    </w:p>
    <w:p w14:paraId="428C5C71" w14:textId="77777777" w:rsidR="00454E0A" w:rsidRDefault="00454E0A" w:rsidP="00BB7A22">
      <w:pPr>
        <w:pStyle w:val="Prosttext"/>
      </w:pPr>
    </w:p>
    <w:p w14:paraId="67E91876" w14:textId="0C1434CD" w:rsidR="00BB7A22" w:rsidRDefault="00BB7A22" w:rsidP="00BB7A22">
      <w:pPr>
        <w:pStyle w:val="Prosttext"/>
      </w:pPr>
    </w:p>
    <w:p w14:paraId="7E3A5AF6" w14:textId="711860E1" w:rsidR="00454E0A" w:rsidRPr="00454E0A" w:rsidRDefault="00454E0A" w:rsidP="00BB7A22">
      <w:pPr>
        <w:pStyle w:val="Prosttext"/>
        <w:rPr>
          <w:b/>
        </w:rPr>
      </w:pPr>
      <w:r w:rsidRPr="00454E0A">
        <w:rPr>
          <w:b/>
          <w:sz w:val="32"/>
        </w:rPr>
        <w:t>NÁZEV SUBJEKTU:</w:t>
      </w:r>
      <w:r w:rsidRPr="00454E0A">
        <w:rPr>
          <w:b/>
        </w:rPr>
        <w:tab/>
      </w:r>
    </w:p>
    <w:p w14:paraId="1565EEA7" w14:textId="028126B5" w:rsidR="00454E0A" w:rsidRDefault="00454E0A" w:rsidP="00BB7A22">
      <w:pPr>
        <w:pStyle w:val="Prosttext"/>
      </w:pPr>
    </w:p>
    <w:p w14:paraId="23C018C3" w14:textId="43CEE38F" w:rsidR="00454E0A" w:rsidRPr="00454E0A" w:rsidRDefault="00454E0A" w:rsidP="00454E0A">
      <w:pPr>
        <w:pStyle w:val="Prosttext"/>
        <w:rPr>
          <w:b/>
        </w:rPr>
      </w:pPr>
      <w:r w:rsidRPr="00454E0A">
        <w:rPr>
          <w:b/>
          <w:sz w:val="32"/>
        </w:rPr>
        <w:t>ADRESA:</w:t>
      </w:r>
      <w:r w:rsidRPr="00454E0A">
        <w:rPr>
          <w:b/>
        </w:rPr>
        <w:tab/>
      </w:r>
      <w:r w:rsidRPr="00454E0A">
        <w:rPr>
          <w:b/>
        </w:rPr>
        <w:tab/>
      </w:r>
      <w:r>
        <w:rPr>
          <w:b/>
        </w:rPr>
        <w:tab/>
      </w:r>
    </w:p>
    <w:p w14:paraId="02BD715D" w14:textId="77777777" w:rsidR="00454E0A" w:rsidRDefault="00454E0A" w:rsidP="00BB7A22">
      <w:pPr>
        <w:pStyle w:val="Prosttext"/>
      </w:pPr>
    </w:p>
    <w:p w14:paraId="3857C094" w14:textId="77777777" w:rsidR="00454E0A" w:rsidRDefault="00454E0A" w:rsidP="00BB7A22">
      <w:pPr>
        <w:pStyle w:val="Prosttext"/>
      </w:pPr>
    </w:p>
    <w:p w14:paraId="3EBCE5C9" w14:textId="77777777" w:rsidR="00900CAE" w:rsidRDefault="00900CAE" w:rsidP="00BB7A22">
      <w:pPr>
        <w:pStyle w:val="Prosttext"/>
        <w:rPr>
          <w:b/>
          <w:sz w:val="32"/>
        </w:rPr>
      </w:pPr>
    </w:p>
    <w:p w14:paraId="2FB69D69" w14:textId="71B4C37F" w:rsidR="00454E0A" w:rsidRPr="00454E0A" w:rsidRDefault="00454E0A" w:rsidP="00BB7A22">
      <w:pPr>
        <w:pStyle w:val="Prosttext"/>
        <w:rPr>
          <w:b/>
        </w:rPr>
      </w:pPr>
      <w:r w:rsidRPr="00454E0A">
        <w:rPr>
          <w:b/>
          <w:sz w:val="32"/>
        </w:rPr>
        <w:t>IČ:</w:t>
      </w:r>
      <w:r w:rsidRPr="00454E0A">
        <w:rPr>
          <w:b/>
        </w:rPr>
        <w:tab/>
      </w:r>
      <w:r w:rsidRPr="00454E0A">
        <w:rPr>
          <w:b/>
        </w:rPr>
        <w:tab/>
      </w:r>
      <w:r w:rsidRPr="00454E0A">
        <w:rPr>
          <w:b/>
        </w:rPr>
        <w:tab/>
      </w:r>
      <w:r>
        <w:rPr>
          <w:b/>
        </w:rPr>
        <w:tab/>
      </w:r>
    </w:p>
    <w:p w14:paraId="2B991D2E" w14:textId="2C012E9A" w:rsidR="00454E0A" w:rsidRDefault="00454E0A" w:rsidP="00BB7A22">
      <w:pPr>
        <w:pStyle w:val="Prosttext"/>
      </w:pPr>
    </w:p>
    <w:p w14:paraId="6DA4ACF7" w14:textId="25B8F655" w:rsidR="00454E0A" w:rsidRPr="00454E0A" w:rsidRDefault="00454E0A" w:rsidP="00BB7A22">
      <w:pPr>
        <w:pStyle w:val="Prosttext"/>
        <w:rPr>
          <w:b/>
        </w:rPr>
      </w:pPr>
      <w:r w:rsidRPr="00454E0A">
        <w:rPr>
          <w:b/>
          <w:sz w:val="32"/>
        </w:rPr>
        <w:t>ZASTOUPEN</w:t>
      </w:r>
      <w:r>
        <w:rPr>
          <w:b/>
          <w:sz w:val="32"/>
        </w:rPr>
        <w:t>/A</w:t>
      </w:r>
      <w:r w:rsidRPr="00454E0A">
        <w:rPr>
          <w:b/>
          <w:sz w:val="32"/>
        </w:rPr>
        <w:t>:</w:t>
      </w:r>
      <w:r w:rsidRPr="00454E0A">
        <w:rPr>
          <w:b/>
        </w:rPr>
        <w:tab/>
      </w:r>
      <w:r w:rsidRPr="00454E0A">
        <w:rPr>
          <w:b/>
        </w:rPr>
        <w:tab/>
      </w:r>
    </w:p>
    <w:p w14:paraId="2BE9DA40" w14:textId="456689C3" w:rsidR="00454E0A" w:rsidRDefault="00454E0A" w:rsidP="00BB7A22">
      <w:pPr>
        <w:pStyle w:val="Prosttext"/>
      </w:pPr>
    </w:p>
    <w:p w14:paraId="541E0F07" w14:textId="42F70D2D" w:rsidR="00454E0A" w:rsidRPr="00454E0A" w:rsidRDefault="00454E0A" w:rsidP="00454E0A">
      <w:pPr>
        <w:pStyle w:val="Prosttext"/>
        <w:rPr>
          <w:b/>
        </w:rPr>
      </w:pPr>
      <w:r w:rsidRPr="00900CAE">
        <w:rPr>
          <w:b/>
          <w:sz w:val="32"/>
        </w:rPr>
        <w:t>KONTAKTNÍ OSOBA</w:t>
      </w:r>
      <w:r w:rsidR="00900CAE" w:rsidRPr="00900CAE">
        <w:rPr>
          <w:b/>
          <w:sz w:val="32"/>
        </w:rPr>
        <w:t xml:space="preserve"> (jméno, příjmení, email, telefon)</w:t>
      </w:r>
      <w:r w:rsidRPr="00900CAE">
        <w:rPr>
          <w:b/>
          <w:sz w:val="32"/>
        </w:rPr>
        <w:t>:</w:t>
      </w:r>
      <w:r w:rsidRPr="00900CAE">
        <w:rPr>
          <w:b/>
          <w:sz w:val="32"/>
        </w:rPr>
        <w:tab/>
      </w:r>
      <w:r>
        <w:rPr>
          <w:b/>
        </w:rPr>
        <w:tab/>
      </w:r>
    </w:p>
    <w:p w14:paraId="05CB7E85" w14:textId="77777777" w:rsidR="00454E0A" w:rsidRDefault="00454E0A" w:rsidP="00BB7A22">
      <w:pPr>
        <w:pStyle w:val="Prosttext"/>
      </w:pPr>
    </w:p>
    <w:p w14:paraId="61C4F73B" w14:textId="77777777" w:rsidR="00454E0A" w:rsidRDefault="00454E0A" w:rsidP="00BB7A22">
      <w:pPr>
        <w:pStyle w:val="Prosttext"/>
      </w:pPr>
    </w:p>
    <w:p w14:paraId="699695A6" w14:textId="77777777" w:rsidR="00900CAE" w:rsidRDefault="00900CAE" w:rsidP="00BB7A22">
      <w:pPr>
        <w:pStyle w:val="Prosttext"/>
        <w:rPr>
          <w:b/>
          <w:sz w:val="32"/>
        </w:rPr>
      </w:pPr>
    </w:p>
    <w:p w14:paraId="52174FA9" w14:textId="77777777" w:rsidR="00900CAE" w:rsidRDefault="00900CAE" w:rsidP="00BB7A22">
      <w:pPr>
        <w:pStyle w:val="Prosttext"/>
        <w:rPr>
          <w:b/>
          <w:sz w:val="32"/>
        </w:rPr>
      </w:pPr>
    </w:p>
    <w:p w14:paraId="446588F6" w14:textId="49C7CD2C" w:rsidR="00454E0A" w:rsidRDefault="00454E0A" w:rsidP="00BB7A22">
      <w:pPr>
        <w:pStyle w:val="Prosttext"/>
        <w:rPr>
          <w:b/>
        </w:rPr>
      </w:pPr>
      <w:r w:rsidRPr="00454E0A">
        <w:rPr>
          <w:b/>
          <w:sz w:val="32"/>
        </w:rPr>
        <w:t>NABÍ</w:t>
      </w:r>
      <w:r w:rsidR="00E661BE">
        <w:rPr>
          <w:b/>
          <w:sz w:val="32"/>
        </w:rPr>
        <w:t>ZENÁ</w:t>
      </w:r>
      <w:r w:rsidR="00900CAE">
        <w:rPr>
          <w:b/>
          <w:sz w:val="32"/>
        </w:rPr>
        <w:t xml:space="preserve"> VÝŠE MĚSÍČNÍHO NÁJEMNÉHO</w:t>
      </w:r>
      <w:r w:rsidRPr="00454E0A">
        <w:rPr>
          <w:b/>
          <w:sz w:val="32"/>
        </w:rPr>
        <w:t>:</w:t>
      </w:r>
      <w:r w:rsidRPr="00454E0A">
        <w:rPr>
          <w:b/>
        </w:rPr>
        <w:tab/>
      </w:r>
    </w:p>
    <w:p w14:paraId="43B8AA4C" w14:textId="1E6A08D1" w:rsidR="00454E0A" w:rsidRDefault="00454E0A" w:rsidP="00BB7A22">
      <w:pPr>
        <w:pStyle w:val="Prosttext"/>
        <w:rPr>
          <w:b/>
        </w:rPr>
      </w:pPr>
    </w:p>
    <w:p w14:paraId="64E10048" w14:textId="26D4B980" w:rsidR="00454E0A" w:rsidRDefault="00454E0A" w:rsidP="00BB7A22">
      <w:pPr>
        <w:pStyle w:val="Prosttext"/>
        <w:rPr>
          <w:b/>
        </w:rPr>
      </w:pPr>
    </w:p>
    <w:p w14:paraId="49DD3A31" w14:textId="470E49B5" w:rsidR="00454E0A" w:rsidRDefault="00454E0A" w:rsidP="00BB7A22">
      <w:pPr>
        <w:pStyle w:val="Prosttext"/>
        <w:rPr>
          <w:b/>
        </w:rPr>
      </w:pPr>
    </w:p>
    <w:p w14:paraId="0A2E91C7" w14:textId="379B3DC9" w:rsidR="00454E0A" w:rsidRDefault="00454E0A" w:rsidP="00BB7A22">
      <w:pPr>
        <w:pStyle w:val="Prosttext"/>
        <w:rPr>
          <w:b/>
        </w:rPr>
      </w:pPr>
    </w:p>
    <w:p w14:paraId="599E0E3A" w14:textId="1F94A87B" w:rsidR="00454E0A" w:rsidRDefault="00454E0A" w:rsidP="00BB7A22">
      <w:pPr>
        <w:pStyle w:val="Prosttext"/>
        <w:rPr>
          <w:b/>
        </w:rPr>
      </w:pPr>
    </w:p>
    <w:p w14:paraId="25102F42" w14:textId="78F1AFC5" w:rsidR="00454E0A" w:rsidRDefault="00454E0A" w:rsidP="00BB7A22">
      <w:pPr>
        <w:pStyle w:val="Prosttext"/>
        <w:rPr>
          <w:b/>
        </w:rPr>
      </w:pPr>
    </w:p>
    <w:p w14:paraId="6AF10CA1" w14:textId="3C7E6444" w:rsidR="00454E0A" w:rsidRDefault="00454E0A" w:rsidP="00BB7A22">
      <w:pPr>
        <w:pStyle w:val="Prosttext"/>
        <w:rPr>
          <w:b/>
        </w:rPr>
      </w:pPr>
    </w:p>
    <w:p w14:paraId="57D94E35" w14:textId="469A285C" w:rsidR="00454E0A" w:rsidRDefault="00454E0A" w:rsidP="00BB7A22">
      <w:pPr>
        <w:pStyle w:val="Prosttext"/>
        <w:rPr>
          <w:b/>
        </w:rPr>
      </w:pPr>
    </w:p>
    <w:p w14:paraId="7C8D9E23" w14:textId="77777777" w:rsidR="00454E0A" w:rsidRDefault="00454E0A" w:rsidP="00454E0A">
      <w:pPr>
        <w:pStyle w:val="Prosttext"/>
        <w:ind w:left="4536"/>
        <w:jc w:val="center"/>
        <w:rPr>
          <w:b/>
        </w:rPr>
      </w:pPr>
    </w:p>
    <w:p w14:paraId="5D608535" w14:textId="77777777" w:rsidR="00454E0A" w:rsidRDefault="00454E0A" w:rsidP="00454E0A">
      <w:pPr>
        <w:pStyle w:val="Prosttext"/>
        <w:ind w:left="4536"/>
        <w:jc w:val="center"/>
        <w:rPr>
          <w:b/>
        </w:rPr>
      </w:pPr>
    </w:p>
    <w:p w14:paraId="230B3AD9" w14:textId="5FF88DB0" w:rsidR="00454E0A" w:rsidRDefault="00454E0A" w:rsidP="00454E0A">
      <w:pPr>
        <w:pStyle w:val="Prosttext"/>
        <w:ind w:left="4536"/>
        <w:jc w:val="center"/>
        <w:rPr>
          <w:b/>
        </w:rPr>
      </w:pPr>
      <w:r>
        <w:rPr>
          <w:b/>
        </w:rPr>
        <w:t>………………………………………………..</w:t>
      </w:r>
    </w:p>
    <w:p w14:paraId="47BD04BD" w14:textId="1BBB7BEF" w:rsidR="00454E0A" w:rsidRPr="00454E0A" w:rsidRDefault="00454E0A" w:rsidP="00454E0A">
      <w:pPr>
        <w:pStyle w:val="Prosttext"/>
        <w:ind w:left="4536"/>
        <w:jc w:val="center"/>
        <w:rPr>
          <w:b/>
        </w:rPr>
      </w:pPr>
      <w:r>
        <w:rPr>
          <w:b/>
        </w:rPr>
        <w:t>podpis oprávněné osoby</w:t>
      </w:r>
    </w:p>
    <w:sectPr w:rsidR="00454E0A" w:rsidRPr="00454E0A" w:rsidSect="00E8769E">
      <w:headerReference w:type="default" r:id="rId7"/>
      <w:footerReference w:type="default" r:id="rId8"/>
      <w:pgSz w:w="11906" w:h="16838"/>
      <w:pgMar w:top="1985" w:right="1134" w:bottom="17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D67963" w14:textId="77777777" w:rsidR="00FA60DD" w:rsidRDefault="00FA60DD" w:rsidP="002B10C7">
      <w:r>
        <w:separator/>
      </w:r>
    </w:p>
  </w:endnote>
  <w:endnote w:type="continuationSeparator" w:id="0">
    <w:p w14:paraId="70C2A3EA" w14:textId="77777777" w:rsidR="00FA60DD" w:rsidRDefault="00FA60DD" w:rsidP="002B1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-Light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9DC67" w14:textId="77777777" w:rsidR="002B10C7" w:rsidRPr="002B10C7" w:rsidRDefault="002B10C7" w:rsidP="002B10C7">
    <w:pPr>
      <w:autoSpaceDE w:val="0"/>
      <w:autoSpaceDN w:val="0"/>
      <w:adjustRightInd w:val="0"/>
      <w:rPr>
        <w:rFonts w:ascii="Calibri-Light" w:hAnsi="Calibri-Light" w:cs="Calibri-Light"/>
        <w:color w:val="002B54"/>
        <w:sz w:val="16"/>
        <w:szCs w:val="14"/>
      </w:rPr>
    </w:pPr>
    <w:r w:rsidRPr="002B10C7">
      <w:rPr>
        <w:rFonts w:ascii="Calibri-Light" w:hAnsi="Calibri-Light" w:cs="Calibri-Light"/>
        <w:noProof/>
        <w:color w:val="71787B"/>
        <w:sz w:val="16"/>
        <w:szCs w:val="14"/>
      </w:rPr>
      <w:drawing>
        <wp:anchor distT="0" distB="0" distL="114300" distR="114300" simplePos="0" relativeHeight="251663360" behindDoc="1" locked="0" layoutInCell="1" allowOverlap="1" wp14:anchorId="3BCA022C" wp14:editId="4FC21E30">
          <wp:simplePos x="0" y="0"/>
          <wp:positionH relativeFrom="margin">
            <wp:align>right</wp:align>
          </wp:positionH>
          <wp:positionV relativeFrom="paragraph">
            <wp:posOffset>-188158</wp:posOffset>
          </wp:positionV>
          <wp:extent cx="1260000" cy="546000"/>
          <wp:effectExtent l="0" t="0" r="0" b="6985"/>
          <wp:wrapTight wrapText="bothSides">
            <wp:wrapPolygon edited="0">
              <wp:start x="16004" y="0"/>
              <wp:lineTo x="0" y="3017"/>
              <wp:lineTo x="0" y="9807"/>
              <wp:lineTo x="11431" y="13579"/>
              <wp:lineTo x="14044" y="21122"/>
              <wp:lineTo x="14371" y="21122"/>
              <wp:lineTo x="18944" y="21122"/>
              <wp:lineTo x="21230" y="17350"/>
              <wp:lineTo x="21230" y="3772"/>
              <wp:lineTo x="18944" y="0"/>
              <wp:lineTo x="16004" y="0"/>
            </wp:wrapPolygon>
          </wp:wrapTight>
          <wp:docPr id="68" name="Obrázek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o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0000" cy="54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B10C7">
      <w:rPr>
        <w:rFonts w:ascii="Calibri-Light" w:hAnsi="Calibri-Light" w:cs="Calibri-Light"/>
        <w:color w:val="002B54"/>
        <w:sz w:val="16"/>
        <w:szCs w:val="14"/>
      </w:rPr>
      <w:t>Muzeum v Bruntále, příspěvková organizace</w:t>
    </w:r>
  </w:p>
  <w:p w14:paraId="62193854" w14:textId="77777777" w:rsidR="002B10C7" w:rsidRPr="002B10C7" w:rsidRDefault="002B10C7" w:rsidP="002B10C7">
    <w:pPr>
      <w:autoSpaceDE w:val="0"/>
      <w:autoSpaceDN w:val="0"/>
      <w:adjustRightInd w:val="0"/>
      <w:rPr>
        <w:rFonts w:ascii="Calibri-Light" w:hAnsi="Calibri-Light" w:cs="Calibri-Light"/>
        <w:color w:val="71787B"/>
        <w:sz w:val="16"/>
        <w:szCs w:val="14"/>
      </w:rPr>
    </w:pPr>
    <w:r w:rsidRPr="002B10C7">
      <w:rPr>
        <w:rFonts w:ascii="Calibri-Light" w:hAnsi="Calibri-Light" w:cs="Calibri-Light"/>
        <w:color w:val="71787B"/>
        <w:sz w:val="16"/>
        <w:szCs w:val="14"/>
      </w:rPr>
      <w:t xml:space="preserve">Zámecké náměstí </w:t>
    </w:r>
    <w:r w:rsidR="006E3125">
      <w:rPr>
        <w:rFonts w:ascii="Calibri-Light" w:hAnsi="Calibri-Light" w:cs="Calibri-Light"/>
        <w:color w:val="71787B"/>
        <w:sz w:val="16"/>
        <w:szCs w:val="14"/>
      </w:rPr>
      <w:t>1/</w:t>
    </w:r>
    <w:r w:rsidRPr="002B10C7">
      <w:rPr>
        <w:rFonts w:ascii="Calibri-Light" w:hAnsi="Calibri-Light" w:cs="Calibri-Light"/>
        <w:color w:val="71787B"/>
        <w:sz w:val="16"/>
        <w:szCs w:val="14"/>
      </w:rPr>
      <w:t>7, 792 01 Bruntál, Telefon: 554 717 947, e-mail: info@mubr.cz, www.mubr.cz</w:t>
    </w:r>
  </w:p>
  <w:p w14:paraId="7C92D158" w14:textId="77777777" w:rsidR="002B10C7" w:rsidRPr="002B10C7" w:rsidRDefault="002B10C7" w:rsidP="002B10C7">
    <w:pPr>
      <w:pStyle w:val="Zpat"/>
      <w:rPr>
        <w:sz w:val="14"/>
        <w:szCs w:val="14"/>
      </w:rPr>
    </w:pPr>
    <w:r w:rsidRPr="002B10C7">
      <w:rPr>
        <w:rFonts w:ascii="Calibri-Light" w:hAnsi="Calibri-Light" w:cs="Calibri-Light"/>
        <w:color w:val="71787B"/>
        <w:sz w:val="16"/>
        <w:szCs w:val="14"/>
      </w:rPr>
      <w:t>ID datové schránky: p59k6fd, IČO: 00095354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8AED3" w14:textId="77777777" w:rsidR="00FA60DD" w:rsidRDefault="00FA60DD" w:rsidP="002B10C7">
      <w:r>
        <w:separator/>
      </w:r>
    </w:p>
  </w:footnote>
  <w:footnote w:type="continuationSeparator" w:id="0">
    <w:p w14:paraId="0921E770" w14:textId="77777777" w:rsidR="00FA60DD" w:rsidRDefault="00FA60DD" w:rsidP="002B10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C2D90" w14:textId="77777777" w:rsidR="002B10C7" w:rsidRPr="00440F15" w:rsidRDefault="000A5E11" w:rsidP="00440F15">
    <w:pPr>
      <w:pStyle w:val="Zhlav"/>
    </w:pPr>
    <w:r>
      <w:rPr>
        <w:noProof/>
        <w:lang w:eastAsia="cs-CZ"/>
      </w:rPr>
      <w:drawing>
        <wp:anchor distT="0" distB="0" distL="114300" distR="114300" simplePos="0" relativeHeight="251664384" behindDoc="0" locked="0" layoutInCell="1" allowOverlap="1" wp14:anchorId="645E9573" wp14:editId="1B984634">
          <wp:simplePos x="0" y="0"/>
          <wp:positionH relativeFrom="page">
            <wp:align>left</wp:align>
          </wp:positionH>
          <wp:positionV relativeFrom="paragraph">
            <wp:posOffset>-116601</wp:posOffset>
          </wp:positionV>
          <wp:extent cx="7560000" cy="806400"/>
          <wp:effectExtent l="0" t="0" r="3175" b="0"/>
          <wp:wrapNone/>
          <wp:docPr id="67" name="Obrázek 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lavickovy-papir_Brunta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0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B001F"/>
    <w:multiLevelType w:val="hybridMultilevel"/>
    <w:tmpl w:val="C742AD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40F9D"/>
    <w:multiLevelType w:val="hybridMultilevel"/>
    <w:tmpl w:val="2B104B9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F02588"/>
    <w:multiLevelType w:val="hybridMultilevel"/>
    <w:tmpl w:val="2D1A8F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7F06D8"/>
    <w:multiLevelType w:val="hybridMultilevel"/>
    <w:tmpl w:val="6E2E5B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A79BC"/>
    <w:multiLevelType w:val="hybridMultilevel"/>
    <w:tmpl w:val="F2CC05DC"/>
    <w:lvl w:ilvl="0" w:tplc="22AA5486"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1B024A7"/>
    <w:multiLevelType w:val="hybridMultilevel"/>
    <w:tmpl w:val="A1D4BA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8B43F0"/>
    <w:multiLevelType w:val="hybridMultilevel"/>
    <w:tmpl w:val="08169140"/>
    <w:lvl w:ilvl="0" w:tplc="1B6C5CC2">
      <w:start w:val="8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DF7905"/>
    <w:multiLevelType w:val="hybridMultilevel"/>
    <w:tmpl w:val="416EAE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3C69CC6">
      <w:start w:val="50"/>
      <w:numFmt w:val="bullet"/>
      <w:lvlText w:val="-"/>
      <w:lvlJc w:val="left"/>
      <w:pPr>
        <w:ind w:left="1644" w:hanging="564"/>
      </w:pPr>
      <w:rPr>
        <w:rFonts w:ascii="Calibri" w:eastAsia="Times New Roman" w:hAnsi="Calibri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C07CE"/>
    <w:multiLevelType w:val="hybridMultilevel"/>
    <w:tmpl w:val="5450FA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A7ACA"/>
    <w:multiLevelType w:val="hybridMultilevel"/>
    <w:tmpl w:val="B360E8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E56416"/>
    <w:multiLevelType w:val="hybridMultilevel"/>
    <w:tmpl w:val="5D589578"/>
    <w:lvl w:ilvl="0" w:tplc="7FEAB4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CE227E"/>
    <w:multiLevelType w:val="hybridMultilevel"/>
    <w:tmpl w:val="E59C516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A007EA"/>
    <w:multiLevelType w:val="hybridMultilevel"/>
    <w:tmpl w:val="13167772"/>
    <w:lvl w:ilvl="0" w:tplc="1B6C5CC2">
      <w:start w:val="8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65F952F1"/>
    <w:multiLevelType w:val="hybridMultilevel"/>
    <w:tmpl w:val="53FEC16C"/>
    <w:lvl w:ilvl="0" w:tplc="040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6626083E"/>
    <w:multiLevelType w:val="hybridMultilevel"/>
    <w:tmpl w:val="A38C9E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8B2622"/>
    <w:multiLevelType w:val="hybridMultilevel"/>
    <w:tmpl w:val="468CD7BA"/>
    <w:lvl w:ilvl="0" w:tplc="0405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6" w15:restartNumberingAfterBreak="0">
    <w:nsid w:val="6C91538E"/>
    <w:multiLevelType w:val="hybridMultilevel"/>
    <w:tmpl w:val="8FB6D6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1C0D5D"/>
    <w:multiLevelType w:val="hybridMultilevel"/>
    <w:tmpl w:val="CFEE5B80"/>
    <w:lvl w:ilvl="0" w:tplc="06B6BAC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4C7711"/>
    <w:multiLevelType w:val="hybridMultilevel"/>
    <w:tmpl w:val="45C60D8A"/>
    <w:lvl w:ilvl="0" w:tplc="E8941A5A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7D253E57"/>
    <w:multiLevelType w:val="hybridMultilevel"/>
    <w:tmpl w:val="90161568"/>
    <w:lvl w:ilvl="0" w:tplc="D75436AA">
      <w:numFmt w:val="bullet"/>
      <w:lvlText w:val="-"/>
      <w:lvlJc w:val="left"/>
      <w:pPr>
        <w:ind w:left="2484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 w16cid:durableId="14955622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71164882">
    <w:abstractNumId w:val="19"/>
  </w:num>
  <w:num w:numId="3" w16cid:durableId="503282593">
    <w:abstractNumId w:val="4"/>
  </w:num>
  <w:num w:numId="4" w16cid:durableId="287325809">
    <w:abstractNumId w:val="12"/>
  </w:num>
  <w:num w:numId="5" w16cid:durableId="899707217">
    <w:abstractNumId w:val="17"/>
  </w:num>
  <w:num w:numId="6" w16cid:durableId="2081900033">
    <w:abstractNumId w:val="6"/>
  </w:num>
  <w:num w:numId="7" w16cid:durableId="203761346">
    <w:abstractNumId w:val="14"/>
  </w:num>
  <w:num w:numId="8" w16cid:durableId="1355767930">
    <w:abstractNumId w:val="3"/>
  </w:num>
  <w:num w:numId="9" w16cid:durableId="25983597">
    <w:abstractNumId w:val="16"/>
  </w:num>
  <w:num w:numId="10" w16cid:durableId="1432120241">
    <w:abstractNumId w:val="18"/>
  </w:num>
  <w:num w:numId="11" w16cid:durableId="1040782542">
    <w:abstractNumId w:val="8"/>
  </w:num>
  <w:num w:numId="12" w16cid:durableId="166408616">
    <w:abstractNumId w:val="2"/>
  </w:num>
  <w:num w:numId="13" w16cid:durableId="1996913700">
    <w:abstractNumId w:val="1"/>
  </w:num>
  <w:num w:numId="14" w16cid:durableId="646477988">
    <w:abstractNumId w:val="10"/>
  </w:num>
  <w:num w:numId="15" w16cid:durableId="235894051">
    <w:abstractNumId w:val="9"/>
  </w:num>
  <w:num w:numId="16" w16cid:durableId="1322275064">
    <w:abstractNumId w:val="0"/>
  </w:num>
  <w:num w:numId="17" w16cid:durableId="1479807907">
    <w:abstractNumId w:val="7"/>
  </w:num>
  <w:num w:numId="18" w16cid:durableId="729495789">
    <w:abstractNumId w:val="5"/>
  </w:num>
  <w:num w:numId="19" w16cid:durableId="1583097989">
    <w:abstractNumId w:val="11"/>
  </w:num>
  <w:num w:numId="20" w16cid:durableId="496309919">
    <w:abstractNumId w:val="15"/>
  </w:num>
  <w:num w:numId="21" w16cid:durableId="33765896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498"/>
    <w:rsid w:val="00001DAE"/>
    <w:rsid w:val="00016B71"/>
    <w:rsid w:val="000245EA"/>
    <w:rsid w:val="00051498"/>
    <w:rsid w:val="000A5E11"/>
    <w:rsid w:val="000A652F"/>
    <w:rsid w:val="000E4AED"/>
    <w:rsid w:val="00105DF7"/>
    <w:rsid w:val="001972B3"/>
    <w:rsid w:val="001B58D2"/>
    <w:rsid w:val="001E44BF"/>
    <w:rsid w:val="001E6B61"/>
    <w:rsid w:val="0020210C"/>
    <w:rsid w:val="002038C7"/>
    <w:rsid w:val="0020476A"/>
    <w:rsid w:val="00207814"/>
    <w:rsid w:val="0024679E"/>
    <w:rsid w:val="00260DF1"/>
    <w:rsid w:val="002B10C7"/>
    <w:rsid w:val="00393FCF"/>
    <w:rsid w:val="003A4051"/>
    <w:rsid w:val="003C614F"/>
    <w:rsid w:val="003F5191"/>
    <w:rsid w:val="00440F15"/>
    <w:rsid w:val="00441AC6"/>
    <w:rsid w:val="00454E0A"/>
    <w:rsid w:val="004C567D"/>
    <w:rsid w:val="004E3EAE"/>
    <w:rsid w:val="004F5DB6"/>
    <w:rsid w:val="0050631D"/>
    <w:rsid w:val="005333E6"/>
    <w:rsid w:val="005419DC"/>
    <w:rsid w:val="00553A2D"/>
    <w:rsid w:val="005554C0"/>
    <w:rsid w:val="00570674"/>
    <w:rsid w:val="005D1CC9"/>
    <w:rsid w:val="005E5726"/>
    <w:rsid w:val="005E7DB5"/>
    <w:rsid w:val="00615172"/>
    <w:rsid w:val="00615195"/>
    <w:rsid w:val="006578D4"/>
    <w:rsid w:val="00657B2A"/>
    <w:rsid w:val="00671075"/>
    <w:rsid w:val="0067136D"/>
    <w:rsid w:val="0068462A"/>
    <w:rsid w:val="006A4EB8"/>
    <w:rsid w:val="006B3241"/>
    <w:rsid w:val="006C18D6"/>
    <w:rsid w:val="006E3125"/>
    <w:rsid w:val="006F1830"/>
    <w:rsid w:val="00702B2D"/>
    <w:rsid w:val="007924DB"/>
    <w:rsid w:val="007A25ED"/>
    <w:rsid w:val="007A3C47"/>
    <w:rsid w:val="008007E5"/>
    <w:rsid w:val="008412ED"/>
    <w:rsid w:val="00851C53"/>
    <w:rsid w:val="0088381A"/>
    <w:rsid w:val="008E0BB4"/>
    <w:rsid w:val="00900306"/>
    <w:rsid w:val="00900CAE"/>
    <w:rsid w:val="00921AE5"/>
    <w:rsid w:val="0096704E"/>
    <w:rsid w:val="00967867"/>
    <w:rsid w:val="009B794C"/>
    <w:rsid w:val="009D4647"/>
    <w:rsid w:val="00A36F8B"/>
    <w:rsid w:val="00A37981"/>
    <w:rsid w:val="00A861B9"/>
    <w:rsid w:val="00A976BD"/>
    <w:rsid w:val="00AB1500"/>
    <w:rsid w:val="00AB22EC"/>
    <w:rsid w:val="00AD77FA"/>
    <w:rsid w:val="00AF523F"/>
    <w:rsid w:val="00B35563"/>
    <w:rsid w:val="00B75E48"/>
    <w:rsid w:val="00B9462C"/>
    <w:rsid w:val="00B962E8"/>
    <w:rsid w:val="00BA2B78"/>
    <w:rsid w:val="00BA5694"/>
    <w:rsid w:val="00BB7A22"/>
    <w:rsid w:val="00BC5B20"/>
    <w:rsid w:val="00BF01A7"/>
    <w:rsid w:val="00C41C5D"/>
    <w:rsid w:val="00CC52BC"/>
    <w:rsid w:val="00CD1AE2"/>
    <w:rsid w:val="00CD68CE"/>
    <w:rsid w:val="00D10215"/>
    <w:rsid w:val="00D64E59"/>
    <w:rsid w:val="00DA1F38"/>
    <w:rsid w:val="00DB32A2"/>
    <w:rsid w:val="00DE619D"/>
    <w:rsid w:val="00DE7172"/>
    <w:rsid w:val="00E072D3"/>
    <w:rsid w:val="00E308FF"/>
    <w:rsid w:val="00E6377A"/>
    <w:rsid w:val="00E661BE"/>
    <w:rsid w:val="00E73CEA"/>
    <w:rsid w:val="00E8769E"/>
    <w:rsid w:val="00F24667"/>
    <w:rsid w:val="00F54BE0"/>
    <w:rsid w:val="00F573B9"/>
    <w:rsid w:val="00F754A3"/>
    <w:rsid w:val="00FA60DD"/>
    <w:rsid w:val="00FE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03EA60"/>
  <w15:chartTrackingRefBased/>
  <w15:docId w15:val="{0452C4C4-4E78-47BF-B630-940F7ABFE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E57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D64E5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B10C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2B10C7"/>
  </w:style>
  <w:style w:type="paragraph" w:styleId="Zpat">
    <w:name w:val="footer"/>
    <w:basedOn w:val="Normln"/>
    <w:link w:val="ZpatChar"/>
    <w:uiPriority w:val="99"/>
    <w:unhideWhenUsed/>
    <w:rsid w:val="002B10C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2B10C7"/>
  </w:style>
  <w:style w:type="paragraph" w:styleId="Odstavecseseznamem">
    <w:name w:val="List Paragraph"/>
    <w:basedOn w:val="Normln"/>
    <w:uiPriority w:val="34"/>
    <w:qFormat/>
    <w:rsid w:val="00051498"/>
    <w:pPr>
      <w:ind w:left="708"/>
    </w:pPr>
  </w:style>
  <w:style w:type="paragraph" w:styleId="Nzev">
    <w:name w:val="Title"/>
    <w:basedOn w:val="Normln"/>
    <w:link w:val="NzevChar"/>
    <w:qFormat/>
    <w:rsid w:val="005E5726"/>
    <w:pPr>
      <w:jc w:val="center"/>
    </w:pPr>
    <w:rPr>
      <w:b/>
      <w:bCs/>
    </w:rPr>
  </w:style>
  <w:style w:type="character" w:customStyle="1" w:styleId="NzevChar">
    <w:name w:val="Název Char"/>
    <w:basedOn w:val="Standardnpsmoodstavce"/>
    <w:link w:val="Nzev"/>
    <w:rsid w:val="005E572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Zkladntext">
    <w:name w:val="Body Text"/>
    <w:basedOn w:val="Normln"/>
    <w:link w:val="ZkladntextChar"/>
    <w:semiHidden/>
    <w:rsid w:val="005E5726"/>
    <w:pPr>
      <w:jc w:val="both"/>
    </w:pPr>
  </w:style>
  <w:style w:type="character" w:customStyle="1" w:styleId="ZkladntextChar">
    <w:name w:val="Základní text Char"/>
    <w:basedOn w:val="Standardnpsmoodstavce"/>
    <w:link w:val="Zkladntext"/>
    <w:semiHidden/>
    <w:rsid w:val="005E572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tyltabulky">
    <w:name w:val="Styl tabulky"/>
    <w:basedOn w:val="Zkladntext"/>
    <w:rsid w:val="00AB22EC"/>
    <w:pPr>
      <w:widowControl w:val="0"/>
      <w:spacing w:line="218" w:lineRule="auto"/>
      <w:jc w:val="left"/>
    </w:pPr>
    <w:rPr>
      <w:rFonts w:ascii="Verdana" w:hAnsi="Verdana"/>
      <w:noProof/>
      <w:sz w:val="20"/>
      <w:szCs w:val="20"/>
    </w:rPr>
  </w:style>
  <w:style w:type="paragraph" w:customStyle="1" w:styleId="Nadpis">
    <w:name w:val="Nadpis"/>
    <w:basedOn w:val="Zkladntext"/>
    <w:next w:val="Normln"/>
    <w:rsid w:val="00AB22EC"/>
    <w:pPr>
      <w:widowControl w:val="0"/>
      <w:spacing w:before="360" w:after="180"/>
      <w:jc w:val="left"/>
    </w:pPr>
    <w:rPr>
      <w:rFonts w:ascii="Verdana" w:hAnsi="Verdana"/>
      <w:noProof/>
      <w:sz w:val="4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D64E59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570674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70674"/>
    <w:rPr>
      <w:color w:val="605E5C"/>
      <w:shd w:val="clear" w:color="auto" w:fill="E1DFDD"/>
    </w:rPr>
  </w:style>
  <w:style w:type="paragraph" w:styleId="Prosttext">
    <w:name w:val="Plain Text"/>
    <w:basedOn w:val="Normln"/>
    <w:link w:val="ProsttextChar"/>
    <w:uiPriority w:val="99"/>
    <w:unhideWhenUsed/>
    <w:rsid w:val="00BB7A22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BB7A22"/>
    <w:rPr>
      <w:rFonts w:ascii="Calibri" w:hAnsi="Calibri"/>
      <w:szCs w:val="21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419D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419DC"/>
    <w:rPr>
      <w:rFonts w:ascii="Segoe UI" w:eastAsia="Times New Roman" w:hAnsi="Segoe UI" w:cs="Segoe UI"/>
      <w:sz w:val="18"/>
      <w:szCs w:val="18"/>
      <w:lang w:eastAsia="cs-CZ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3A4051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3A4051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9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Spole&#269;n&#225;%20data\Loga\Nov&#225;%20loga%20od%201.1.2019\&#352;ablony_dopisy\HlavickovyPapir_1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HlavickovyPapir_1.dotx</Template>
  <TotalTime>4</TotalTime>
  <Pages>1</Pages>
  <Words>48</Words>
  <Characters>286</Characters>
  <Application>Microsoft Office Word</Application>
  <DocSecurity>0</DocSecurity>
  <Lines>2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Havelkova</dc:creator>
  <cp:keywords/>
  <dc:description/>
  <cp:lastModifiedBy>Ema Havelková</cp:lastModifiedBy>
  <cp:revision>4</cp:revision>
  <cp:lastPrinted>2018-12-11T11:22:00Z</cp:lastPrinted>
  <dcterms:created xsi:type="dcterms:W3CDTF">2023-10-26T12:34:00Z</dcterms:created>
  <dcterms:modified xsi:type="dcterms:W3CDTF">2023-10-26T13:28:00Z</dcterms:modified>
</cp:coreProperties>
</file>